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51C" w:rsidRPr="0064407E" w:rsidRDefault="0079251C" w:rsidP="0079251C">
      <w:pPr>
        <w:jc w:val="center"/>
        <w:rPr>
          <w:rFonts w:asciiTheme="minorHAnsi" w:eastAsiaTheme="minorHAnsi" w:hAnsiTheme="minorHAnsi" w:cstheme="minorBidi"/>
          <w:b/>
          <w:sz w:val="28"/>
          <w:szCs w:val="28"/>
          <w:u w:val="single"/>
          <w:lang w:eastAsia="en-US"/>
        </w:rPr>
      </w:pPr>
      <w:r w:rsidRPr="0064407E">
        <w:rPr>
          <w:rFonts w:asciiTheme="minorHAnsi" w:eastAsiaTheme="minorHAnsi" w:hAnsiTheme="minorHAnsi" w:cstheme="minorBidi"/>
          <w:b/>
          <w:sz w:val="28"/>
          <w:szCs w:val="28"/>
          <w:u w:val="single"/>
          <w:lang w:eastAsia="en-US"/>
        </w:rPr>
        <w:t>APPLICATION TO TAKE A SCHOOL CHILD OUT OF SCHOOL DURING TERM TIME</w:t>
      </w:r>
    </w:p>
    <w:p w:rsidR="0079251C" w:rsidRPr="0064407E" w:rsidRDefault="0079251C" w:rsidP="0079251C">
      <w:pPr>
        <w:jc w:val="center"/>
        <w:rPr>
          <w:rFonts w:asciiTheme="minorHAnsi" w:eastAsiaTheme="minorHAnsi" w:hAnsiTheme="minorHAnsi" w:cstheme="minorBidi"/>
          <w:sz w:val="22"/>
          <w:szCs w:val="22"/>
          <w:u w:val="single"/>
          <w:lang w:eastAsia="en-US"/>
        </w:rPr>
      </w:pPr>
    </w:p>
    <w:p w:rsidR="0079251C" w:rsidRPr="0064407E" w:rsidRDefault="0079251C" w:rsidP="0079251C">
      <w:pPr>
        <w:jc w:val="center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64407E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(To be completed and r</w:t>
      </w:r>
      <w: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eturned to the child’s school </w:t>
      </w:r>
      <w:r w:rsidRPr="0064407E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before the planned absence)</w:t>
      </w:r>
    </w:p>
    <w:p w:rsidR="0079251C" w:rsidRDefault="0079251C" w:rsidP="0079251C">
      <w:pPr>
        <w:jc w:val="center"/>
        <w:rPr>
          <w:rFonts w:asciiTheme="minorHAnsi" w:eastAsiaTheme="minorHAnsi" w:hAnsiTheme="minorHAnsi" w:cstheme="minorBidi"/>
          <w:sz w:val="22"/>
          <w:szCs w:val="22"/>
          <w:u w:val="single"/>
          <w:lang w:eastAsia="en-US"/>
        </w:rPr>
      </w:pPr>
    </w:p>
    <w:p w:rsidR="0079251C" w:rsidRPr="0064407E" w:rsidRDefault="0079251C" w:rsidP="0079251C">
      <w:pPr>
        <w:jc w:val="center"/>
        <w:rPr>
          <w:rFonts w:asciiTheme="minorHAnsi" w:eastAsiaTheme="minorHAnsi" w:hAnsiTheme="minorHAnsi" w:cstheme="minorBidi"/>
          <w:sz w:val="22"/>
          <w:szCs w:val="22"/>
          <w:u w:val="single"/>
          <w:lang w:eastAsia="en-US"/>
        </w:rPr>
      </w:pPr>
    </w:p>
    <w:p w:rsidR="0079251C" w:rsidRPr="0064407E" w:rsidRDefault="0079251C" w:rsidP="0079251C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64407E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          PLEASE REMEMBER</w:t>
      </w:r>
    </w:p>
    <w:p w:rsidR="0079251C" w:rsidRPr="0064407E" w:rsidRDefault="0079251C" w:rsidP="0079251C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64407E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Absence from school can seriously disrupt children’s learning. They miss teaching and may find</w:t>
      </w:r>
    </w:p>
    <w:p w:rsidR="0079251C" w:rsidRPr="0064407E" w:rsidRDefault="0079251C" w:rsidP="0079251C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64407E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it difficult to catch up when they return. </w:t>
      </w:r>
    </w:p>
    <w:p w:rsidR="0079251C" w:rsidRPr="0064407E" w:rsidRDefault="0079251C" w:rsidP="0079251C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79251C" w:rsidRPr="0064407E" w:rsidRDefault="0079251C" w:rsidP="0079251C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79251C" w:rsidRDefault="0079251C" w:rsidP="0079251C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4407E">
        <w:rPr>
          <w:rFonts w:asciiTheme="minorHAnsi" w:eastAsiaTheme="minorHAnsi" w:hAnsiTheme="minorHAnsi" w:cstheme="minorBidi"/>
          <w:sz w:val="22"/>
          <w:szCs w:val="22"/>
          <w:lang w:eastAsia="en-US"/>
        </w:rPr>
        <w:t>I would like to take my child/ren ……………………………………………………………………….…………..…………….…...</w:t>
      </w:r>
    </w:p>
    <w:p w:rsidR="0079251C" w:rsidRDefault="0079251C" w:rsidP="0079251C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9251C" w:rsidRPr="0064407E" w:rsidRDefault="0079251C" w:rsidP="0079251C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…………………………………………………………………………………………………………………………………………………………..</w:t>
      </w:r>
    </w:p>
    <w:p w:rsidR="0079251C" w:rsidRPr="0064407E" w:rsidRDefault="0079251C" w:rsidP="0079251C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4407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79251C" w:rsidRPr="0064407E" w:rsidRDefault="0079251C" w:rsidP="0079251C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4407E">
        <w:rPr>
          <w:rFonts w:asciiTheme="minorHAnsi" w:eastAsiaTheme="minorHAnsi" w:hAnsiTheme="minorHAnsi" w:cstheme="minorBidi"/>
          <w:sz w:val="22"/>
          <w:szCs w:val="22"/>
          <w:lang w:eastAsia="en-US"/>
        </w:rPr>
        <w:t>out of school during term time from …</w:t>
      </w:r>
      <w:proofErr w:type="gramStart"/>
      <w:r w:rsidRPr="0064407E">
        <w:rPr>
          <w:rFonts w:asciiTheme="minorHAnsi" w:eastAsiaTheme="minorHAnsi" w:hAnsiTheme="minorHAnsi" w:cstheme="minorBidi"/>
          <w:sz w:val="22"/>
          <w:szCs w:val="22"/>
          <w:lang w:eastAsia="en-US"/>
        </w:rPr>
        <w:t>..../</w:t>
      </w:r>
      <w:proofErr w:type="gramEnd"/>
      <w:r w:rsidRPr="0064407E">
        <w:rPr>
          <w:rFonts w:asciiTheme="minorHAnsi" w:eastAsiaTheme="minorHAnsi" w:hAnsiTheme="minorHAnsi" w:cstheme="minorBidi"/>
          <w:sz w:val="22"/>
          <w:szCs w:val="22"/>
          <w:lang w:eastAsia="en-US"/>
        </w:rPr>
        <w:t>….../….... to …..../…..../….... inclusive.</w:t>
      </w:r>
    </w:p>
    <w:p w:rsidR="0079251C" w:rsidRPr="0064407E" w:rsidRDefault="0079251C" w:rsidP="0079251C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9251C" w:rsidRPr="0064407E" w:rsidRDefault="0079251C" w:rsidP="0079251C">
      <w:pPr>
        <w:spacing w:after="100" w:afterAutospacing="1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4407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The reason for removing my child/ren from education during term time is: </w:t>
      </w:r>
    </w:p>
    <w:p w:rsidR="0079251C" w:rsidRPr="0064407E" w:rsidRDefault="0079251C" w:rsidP="0079251C">
      <w:pPr>
        <w:spacing w:after="100" w:afterAutospacing="1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4407E">
        <w:rPr>
          <w:rFonts w:asciiTheme="minorHAnsi" w:eastAsiaTheme="minorHAnsi" w:hAnsiTheme="minorHAnsi" w:cstheme="minorBidi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…………………………………………………………………………………………………………………………………………………………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…</w:t>
      </w:r>
    </w:p>
    <w:p w:rsidR="0079251C" w:rsidRPr="0064407E" w:rsidRDefault="0079251C" w:rsidP="0079251C">
      <w:pPr>
        <w:spacing w:after="100" w:afterAutospacing="1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4407E">
        <w:rPr>
          <w:rFonts w:asciiTheme="minorHAnsi" w:eastAsiaTheme="minorHAnsi" w:hAnsiTheme="minorHAnsi" w:cstheme="minorBidi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………………………………………………………………………………………………………………………………………………………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……</w:t>
      </w:r>
    </w:p>
    <w:p w:rsidR="0079251C" w:rsidRPr="0064407E" w:rsidRDefault="0079251C" w:rsidP="0079251C">
      <w:pPr>
        <w:spacing w:after="100" w:afterAutospacing="1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4407E">
        <w:rPr>
          <w:rFonts w:asciiTheme="minorHAnsi" w:eastAsiaTheme="minorHAnsi" w:hAnsiTheme="minorHAnsi" w:cstheme="minorBidi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………………………………………………………………………………………………………………………………………………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……………</w:t>
      </w:r>
    </w:p>
    <w:p w:rsidR="0079251C" w:rsidRPr="0064407E" w:rsidRDefault="0079251C" w:rsidP="0079251C">
      <w:pPr>
        <w:spacing w:after="100" w:afterAutospacing="1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4407E">
        <w:rPr>
          <w:rFonts w:asciiTheme="minorHAnsi" w:eastAsiaTheme="minorHAnsi" w:hAnsiTheme="minorHAnsi" w:cstheme="minorBidi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………………………………………………………………………………………………………………………………………………………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……</w:t>
      </w:r>
    </w:p>
    <w:p w:rsidR="0079251C" w:rsidRPr="0064407E" w:rsidRDefault="0079251C" w:rsidP="0079251C">
      <w:pPr>
        <w:spacing w:after="100" w:afterAutospacing="1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4407E">
        <w:rPr>
          <w:rFonts w:asciiTheme="minorHAnsi" w:eastAsiaTheme="minorHAnsi" w:hAnsiTheme="minorHAnsi" w:cstheme="minorBidi"/>
          <w:sz w:val="22"/>
          <w:szCs w:val="22"/>
          <w:lang w:eastAsia="en-US"/>
        </w:rPr>
        <w:t>……………………………………………………………………………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………………………………………………………………………………</w:t>
      </w:r>
    </w:p>
    <w:p w:rsidR="0079251C" w:rsidRPr="0064407E" w:rsidRDefault="0079251C" w:rsidP="0079251C">
      <w:pPr>
        <w:spacing w:after="100" w:afterAutospacing="1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9251C" w:rsidRDefault="0079251C" w:rsidP="0079251C">
      <w:pPr>
        <w:spacing w:after="100" w:afterAutospacing="1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4407E">
        <w:rPr>
          <w:rFonts w:asciiTheme="minorHAnsi" w:eastAsiaTheme="minorHAnsi" w:hAnsiTheme="minorHAnsi" w:cstheme="minorBidi"/>
          <w:sz w:val="22"/>
          <w:szCs w:val="22"/>
          <w:lang w:eastAsia="en-US"/>
        </w:rPr>
        <w:t>Signed…………………………………….…………………………. (Parent/carer)  Name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64407E">
        <w:rPr>
          <w:rFonts w:asciiTheme="minorHAnsi" w:eastAsiaTheme="minorHAnsi" w:hAnsiTheme="minorHAnsi" w:cstheme="minorBidi"/>
          <w:sz w:val="22"/>
          <w:szCs w:val="22"/>
          <w:lang w:eastAsia="en-US"/>
        </w:rPr>
        <w:t>…………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……………….</w:t>
      </w:r>
      <w:r w:rsidRPr="0064407E">
        <w:rPr>
          <w:rFonts w:asciiTheme="minorHAnsi" w:eastAsiaTheme="minorHAnsi" w:hAnsiTheme="minorHAnsi" w:cstheme="minorBidi"/>
          <w:sz w:val="22"/>
          <w:szCs w:val="22"/>
          <w:lang w:eastAsia="en-US"/>
        </w:rPr>
        <w:t>…………….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…</w:t>
      </w:r>
    </w:p>
    <w:p w:rsidR="0079251C" w:rsidRPr="0064407E" w:rsidRDefault="0079251C" w:rsidP="0079251C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9251C" w:rsidRDefault="0079251C" w:rsidP="0079251C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4407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Relationship to child…………………………………………..……………………..   </w:t>
      </w:r>
    </w:p>
    <w:p w:rsidR="0079251C" w:rsidRDefault="0079251C" w:rsidP="0079251C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9251C" w:rsidRDefault="0079251C" w:rsidP="0079251C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9251C" w:rsidRPr="0064407E" w:rsidRDefault="0079251C" w:rsidP="0079251C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4407E">
        <w:rPr>
          <w:rFonts w:asciiTheme="minorHAnsi" w:eastAsiaTheme="minorHAnsi" w:hAnsiTheme="minorHAnsi" w:cstheme="minorBidi"/>
          <w:sz w:val="22"/>
          <w:szCs w:val="22"/>
          <w:lang w:eastAsia="en-US"/>
        </w:rPr>
        <w:t>Date……………….……………………………….</w:t>
      </w:r>
    </w:p>
    <w:p w:rsidR="0079251C" w:rsidRPr="0064407E" w:rsidRDefault="0079251C" w:rsidP="0079251C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9251C" w:rsidRDefault="0079251C" w:rsidP="0079251C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9251C" w:rsidRPr="0064407E" w:rsidRDefault="0079251C" w:rsidP="0079251C">
      <w:pPr>
        <w:jc w:val="center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64407E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Can I remind you that </w:t>
      </w:r>
      <w:bookmarkStart w:id="0" w:name="_GoBack"/>
      <w:bookmarkEnd w:id="0"/>
      <w:r w:rsidRPr="0064407E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holidays will not be authorised</w:t>
      </w:r>
    </w:p>
    <w:p w:rsidR="00E74BA2" w:rsidRPr="0061680F" w:rsidRDefault="00E74BA2" w:rsidP="00223CEF">
      <w:pPr>
        <w:rPr>
          <w:rFonts w:ascii="Arial" w:eastAsia="Calibri" w:hAnsi="Arial" w:cs="Arial"/>
          <w:sz w:val="22"/>
          <w:szCs w:val="22"/>
          <w:lang w:eastAsia="en-US"/>
        </w:rPr>
      </w:pPr>
    </w:p>
    <w:sectPr w:rsidR="00E74BA2" w:rsidRPr="0061680F" w:rsidSect="004B2160">
      <w:headerReference w:type="default" r:id="rId8"/>
      <w:footerReference w:type="default" r:id="rId9"/>
      <w:pgSz w:w="11906" w:h="16838" w:code="9"/>
      <w:pgMar w:top="1418" w:right="1418" w:bottom="1418" w:left="1418" w:header="0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251C" w:rsidRDefault="0079251C" w:rsidP="00850E38">
      <w:r>
        <w:separator/>
      </w:r>
    </w:p>
  </w:endnote>
  <w:endnote w:type="continuationSeparator" w:id="0">
    <w:p w:rsidR="0079251C" w:rsidRDefault="0079251C" w:rsidP="00850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0E38" w:rsidRDefault="008F18E6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-153035</wp:posOffset>
              </wp:positionV>
              <wp:extent cx="6486525" cy="838200"/>
              <wp:effectExtent l="0" t="0" r="9525" b="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6525" cy="838200"/>
                        <a:chOff x="0" y="0"/>
                        <a:chExt cx="6486525" cy="838200"/>
                      </a:xfrm>
                    </wpg:grpSpPr>
                    <pic:pic xmlns:pic="http://schemas.openxmlformats.org/drawingml/2006/picture">
                      <pic:nvPicPr>
                        <pic:cNvPr id="9" name="image14" descr="Description: http://media4.picsearch.com/is?qH2jGxkDv4amAk8k01vcYO3Iu40SYAnNSKvRIOoFAak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343400" y="0"/>
                          <a:ext cx="971550" cy="809625"/>
                        </a:xfrm>
                        <a:prstGeom prst="rect">
                          <a:avLst/>
                        </a:prstGeom>
                        <a:noFill/>
                        <a:extLst/>
                      </pic:spPr>
                    </pic:pic>
                    <pic:pic xmlns:pic="http://schemas.openxmlformats.org/drawingml/2006/picture">
                      <pic:nvPicPr>
                        <pic:cNvPr id="10" name="Picture 5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724150" y="47625"/>
                          <a:ext cx="1181100" cy="771525"/>
                        </a:xfrm>
                        <a:prstGeom prst="rect">
                          <a:avLst/>
                        </a:prstGeom>
                        <a:noFill/>
                        <a:extLst/>
                      </pic:spPr>
                    </pic:pic>
                    <pic:pic xmlns:pic="http://schemas.openxmlformats.org/drawingml/2006/picture">
                      <pic:nvPicPr>
                        <pic:cNvPr id="13" name="Picture 1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9625" cy="838200"/>
                        </a:xfrm>
                        <a:prstGeom prst="rect">
                          <a:avLst/>
                        </a:prstGeom>
                        <a:noFill/>
                        <a:extLst/>
                      </pic:spPr>
                    </pic:pic>
                    <pic:pic xmlns:pic="http://schemas.openxmlformats.org/drawingml/2006/picture">
                      <pic:nvPicPr>
                        <pic:cNvPr id="14" name="Picture 14" descr="C:\Users\JPritchard\Documents\My Documents\Thrupp\MFL\ISA\ISA marks 2015-2018\ISA marks 2015-2018 420X420.jpg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81125" y="47625"/>
                          <a:ext cx="6953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Picture 4" descr="C:\Users\JPritchard\Documents\My Documents\Thrupp\PE\Sainsbury's\Gold\SG-L1-3-mark-2017-gold.jpg"/>
                        <pic:cNvPicPr>
                          <a:picLocks noChangeAspect="1"/>
                        </pic:cNvPicPr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724525" y="47625"/>
                          <a:ext cx="76200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DFD048A" id="Group 5" o:spid="_x0000_s1026" style="position:absolute;margin-left:0;margin-top:-12.05pt;width:510.75pt;height:66pt;z-index:251669504;mso-position-horizontal:center;mso-position-horizontal-relative:margin" coordsize="64865,8382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4" o:spid="_x0000_s1027" type="#_x0000_t75" alt="Description: http://media4.picsearch.com/is?qH2jGxkDv4amAk8k01vcYO3Iu40SYAnNSKvRIOoFAak" style="position:absolute;left:43434;width:9715;height:8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">
                <v:imagedata r:id="rId6" o:title="is?qH2jGxkDv4amAk8k01vcYO3Iu40SYAnNSKvRIOoFAak"/>
                <v:path arrowok="t"/>
              </v:shape>
              <v:shape id="Picture 51" o:spid="_x0000_s1028" type="#_x0000_t75" style="position:absolute;left:27241;top:476;width:11811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">
                <v:imagedata r:id="rId7" o:title=""/>
                <v:path arrowok="t"/>
              </v:shape>
              <v:shape id="Picture 1" o:spid="_x0000_s1029" type="#_x0000_t75" style="position:absolute;width:8096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">
                <v:imagedata r:id="rId8" o:title=""/>
                <v:path arrowok="t"/>
              </v:shape>
              <v:shape id="Picture 14" o:spid="_x0000_s1030" type="#_x0000_t75" style="position:absolute;left:13811;top:476;width:6953;height:6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">
                <v:imagedata r:id="rId9" o:title="ISA marks 2015-2018 420X420"/>
                <v:path arrowok="t"/>
              </v:shape>
              <v:shape id="Picture 4" o:spid="_x0000_s1031" type="#_x0000_t75" style="position:absolute;left:57245;top:476;width:7620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">
                <v:imagedata r:id="rId10" o:title="SG-L1-3-mark-2017-gold"/>
                <v:path arrowok="t"/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251C" w:rsidRDefault="0079251C" w:rsidP="00850E38">
      <w:r>
        <w:separator/>
      </w:r>
    </w:p>
  </w:footnote>
  <w:footnote w:type="continuationSeparator" w:id="0">
    <w:p w:rsidR="0079251C" w:rsidRDefault="0079251C" w:rsidP="00850E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0E38" w:rsidRPr="00850E38" w:rsidRDefault="00850E38" w:rsidP="00850E38">
    <w:pPr>
      <w:rPr>
        <w:rFonts w:ascii="Tahoma" w:hAnsi="Tahoma" w:cs="Tahoma"/>
        <w:b/>
        <w:color w:val="333399"/>
        <w:sz w:val="32"/>
        <w:szCs w:val="56"/>
      </w:rPr>
    </w:pPr>
  </w:p>
  <w:p w:rsidR="00850E38" w:rsidRPr="001A6C7C" w:rsidRDefault="0079251C" w:rsidP="00D2027A">
    <w:pPr>
      <w:rPr>
        <w:rFonts w:ascii="Tahoma" w:hAnsi="Tahoma" w:cs="Tahoma"/>
        <w:b/>
        <w:color w:val="333399"/>
        <w:sz w:val="56"/>
        <w:szCs w:val="56"/>
      </w:rPr>
    </w:pPr>
    <w:r>
      <w:rPr>
        <w:noProof/>
      </w:rPr>
      <w:drawing>
        <wp:anchor distT="0" distB="0" distL="114300" distR="114300" simplePos="0" relativeHeight="251668480" behindDoc="0" locked="0" layoutInCell="1" allowOverlap="1" wp14:anchorId="0A6F95EB" wp14:editId="75D71E47">
          <wp:simplePos x="0" y="0"/>
          <wp:positionH relativeFrom="column">
            <wp:posOffset>5043170</wp:posOffset>
          </wp:positionH>
          <wp:positionV relativeFrom="paragraph">
            <wp:posOffset>9525</wp:posOffset>
          </wp:positionV>
          <wp:extent cx="1367155" cy="893445"/>
          <wp:effectExtent l="0" t="0" r="4445" b="1905"/>
          <wp:wrapSquare wrapText="bothSides"/>
          <wp:docPr id="3" name="Picture 3" descr="C:\Users\JPritchard\Documents\My Documents\Thrupp\School Logos\Thrupp_Logo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Pritchard\Documents\My Documents\Thrupp\School Logos\Thrupp_Logo7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155" cy="893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2027A">
      <w:rPr>
        <w:rFonts w:ascii="Tahoma" w:hAnsi="Tahoma" w:cs="Tahoma"/>
        <w:b/>
        <w:color w:val="333399"/>
        <w:sz w:val="56"/>
        <w:szCs w:val="56"/>
      </w:rPr>
      <w:t xml:space="preserve">THRUPP PRIMARY </w:t>
    </w:r>
    <w:r w:rsidR="00850E38" w:rsidRPr="001A6C7C">
      <w:rPr>
        <w:rFonts w:ascii="Tahoma" w:hAnsi="Tahoma" w:cs="Tahoma"/>
        <w:b/>
        <w:color w:val="333399"/>
        <w:sz w:val="56"/>
        <w:szCs w:val="56"/>
      </w:rPr>
      <w:t>SCHOOL</w:t>
    </w:r>
  </w:p>
  <w:p w:rsidR="00D2027A" w:rsidRPr="001A6C7C" w:rsidRDefault="00850E38" w:rsidP="0036354C">
    <w:pPr>
      <w:jc w:val="center"/>
      <w:rPr>
        <w:rFonts w:ascii="Tahoma" w:hAnsi="Tahoma" w:cs="Tahoma"/>
        <w:b/>
        <w:color w:val="333399"/>
        <w:sz w:val="22"/>
        <w:szCs w:val="22"/>
      </w:rPr>
    </w:pPr>
    <w:r w:rsidRPr="001A6C7C">
      <w:rPr>
        <w:rFonts w:ascii="Tahoma" w:hAnsi="Tahoma" w:cs="Tahoma"/>
        <w:b/>
        <w:color w:val="333399"/>
        <w:sz w:val="22"/>
        <w:szCs w:val="22"/>
      </w:rPr>
      <w:t xml:space="preserve">Headteacher: </w:t>
    </w:r>
    <w:r w:rsidR="00D2027A">
      <w:rPr>
        <w:rFonts w:ascii="Tahoma" w:hAnsi="Tahoma" w:cs="Tahoma"/>
        <w:b/>
        <w:color w:val="333399"/>
        <w:sz w:val="22"/>
        <w:szCs w:val="22"/>
      </w:rPr>
      <w:t xml:space="preserve">Mrs Donna </w:t>
    </w:r>
    <w:proofErr w:type="spellStart"/>
    <w:r w:rsidR="00D2027A">
      <w:rPr>
        <w:rFonts w:ascii="Tahoma" w:hAnsi="Tahoma" w:cs="Tahoma"/>
        <w:b/>
        <w:color w:val="333399"/>
        <w:sz w:val="22"/>
        <w:szCs w:val="22"/>
      </w:rPr>
      <w:t>Mylechreest</w:t>
    </w:r>
    <w:proofErr w:type="spellEnd"/>
    <w:r w:rsidR="00D2027A">
      <w:rPr>
        <w:rFonts w:ascii="Tahoma" w:hAnsi="Tahoma" w:cs="Tahoma"/>
        <w:b/>
        <w:color w:val="333399"/>
        <w:sz w:val="22"/>
        <w:szCs w:val="22"/>
      </w:rPr>
      <w:t xml:space="preserve"> </w:t>
    </w:r>
    <w:proofErr w:type="spellStart"/>
    <w:r w:rsidR="00D2027A">
      <w:rPr>
        <w:rFonts w:ascii="Tahoma" w:hAnsi="Tahoma" w:cs="Tahoma"/>
        <w:b/>
        <w:color w:val="333399"/>
        <w:sz w:val="22"/>
        <w:szCs w:val="22"/>
      </w:rPr>
      <w:t>B.Ed</w:t>
    </w:r>
    <w:proofErr w:type="spellEnd"/>
    <w:r w:rsidR="00D2027A">
      <w:rPr>
        <w:rFonts w:ascii="Tahoma" w:hAnsi="Tahoma" w:cs="Tahoma"/>
        <w:b/>
        <w:color w:val="333399"/>
        <w:sz w:val="22"/>
        <w:szCs w:val="22"/>
      </w:rPr>
      <w:t xml:space="preserve"> (Hons)</w:t>
    </w:r>
  </w:p>
  <w:p w:rsidR="00850E38" w:rsidRDefault="00850E38" w:rsidP="00850E38">
    <w:pPr>
      <w:jc w:val="center"/>
      <w:rPr>
        <w:rFonts w:ascii="Tahoma" w:hAnsi="Tahoma" w:cs="Tahoma"/>
        <w:sz w:val="22"/>
        <w:szCs w:val="22"/>
      </w:rPr>
    </w:pPr>
  </w:p>
  <w:p w:rsidR="00850E38" w:rsidRPr="001A6C7C" w:rsidRDefault="00850E38" w:rsidP="00850E38">
    <w:pPr>
      <w:jc w:val="center"/>
      <w:rPr>
        <w:rFonts w:ascii="Tahoma" w:hAnsi="Tahoma" w:cs="Tahoma"/>
        <w:sz w:val="22"/>
        <w:szCs w:val="22"/>
      </w:rPr>
    </w:pPr>
    <w:r w:rsidRPr="001A6C7C">
      <w:rPr>
        <w:rFonts w:ascii="Tahoma" w:hAnsi="Tahoma" w:cs="Tahoma"/>
        <w:sz w:val="22"/>
        <w:szCs w:val="22"/>
      </w:rPr>
      <w:t>Thrupp Lane, Stroud, Gloucestershire GL5 2EN</w:t>
    </w:r>
  </w:p>
  <w:p w:rsidR="00850E38" w:rsidRPr="0026788C" w:rsidRDefault="00850E38" w:rsidP="00850E38">
    <w:pPr>
      <w:jc w:val="center"/>
      <w:rPr>
        <w:sz w:val="22"/>
        <w:szCs w:val="22"/>
      </w:rPr>
    </w:pPr>
    <w:r w:rsidRPr="001A6C7C">
      <w:rPr>
        <w:rFonts w:ascii="Tahoma" w:hAnsi="Tahoma" w:cs="Tahoma"/>
        <w:sz w:val="22"/>
        <w:szCs w:val="22"/>
      </w:rPr>
      <w:t xml:space="preserve"> Tel: 01453 883586</w:t>
    </w:r>
    <w:r w:rsidRPr="001A6C7C">
      <w:rPr>
        <w:rFonts w:ascii="Tahoma" w:hAnsi="Tahoma" w:cs="Tahoma"/>
        <w:sz w:val="22"/>
        <w:szCs w:val="22"/>
      </w:rPr>
      <w:tab/>
      <w:t>Fax: 01453 886205</w:t>
    </w:r>
    <w:r w:rsidRPr="001A6C7C">
      <w:rPr>
        <w:rFonts w:ascii="Tahoma" w:hAnsi="Tahoma" w:cs="Tahoma"/>
        <w:sz w:val="22"/>
        <w:szCs w:val="22"/>
      </w:rPr>
      <w:tab/>
      <w:t xml:space="preserve">Email: </w:t>
    </w:r>
    <w:hyperlink r:id="rId2" w:history="1">
      <w:r w:rsidRPr="001A6C7C">
        <w:rPr>
          <w:rStyle w:val="Hyperlink"/>
          <w:rFonts w:ascii="Tahoma" w:hAnsi="Tahoma" w:cs="Tahoma"/>
          <w:sz w:val="22"/>
          <w:szCs w:val="22"/>
        </w:rPr>
        <w:t>admin@thrupp.gloucs.sch.uk</w:t>
      </w:r>
    </w:hyperlink>
    <w:r w:rsidRPr="001A6C7C">
      <w:rPr>
        <w:rFonts w:ascii="Tahoma" w:hAnsi="Tahoma" w:cs="Tahoma"/>
        <w:sz w:val="22"/>
        <w:szCs w:val="22"/>
      </w:rPr>
      <w:t xml:space="preserve"> </w:t>
    </w:r>
    <w:r w:rsidRPr="001A6C7C">
      <w:rPr>
        <w:rFonts w:ascii="Tahoma" w:hAnsi="Tahoma" w:cs="Tahoma"/>
        <w:sz w:val="22"/>
        <w:szCs w:val="22"/>
      </w:rPr>
      <w:tab/>
      <w:t xml:space="preserve"> </w:t>
    </w:r>
    <w:hyperlink r:id="rId3" w:history="1">
      <w:r w:rsidR="00E74BA2" w:rsidRPr="007A63A7">
        <w:rPr>
          <w:rStyle w:val="Hyperlink"/>
          <w:rFonts w:ascii="Tahoma" w:hAnsi="Tahoma" w:cs="Tahoma"/>
          <w:sz w:val="22"/>
          <w:szCs w:val="22"/>
        </w:rPr>
        <w:t>www.thruppschool.co.uk</w:t>
      </w:r>
    </w:hyperlink>
    <w:r w:rsidR="00E74BA2">
      <w:rPr>
        <w:rStyle w:val="Hyperlink"/>
        <w:rFonts w:ascii="Tahoma" w:hAnsi="Tahoma" w:cs="Tahoma"/>
        <w:sz w:val="22"/>
        <w:szCs w:val="22"/>
      </w:rPr>
      <w:t xml:space="preserve"> </w:t>
    </w:r>
    <w:r w:rsidR="0038703F">
      <w:rPr>
        <w:rFonts w:ascii="Tahoma" w:hAnsi="Tahoma" w:cs="Tahoma"/>
        <w:sz w:val="22"/>
        <w:szCs w:val="22"/>
      </w:rPr>
      <w:t xml:space="preserve"> </w:t>
    </w:r>
  </w:p>
  <w:p w:rsidR="00850E38" w:rsidRDefault="00850E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660798"/>
    <w:multiLevelType w:val="hybridMultilevel"/>
    <w:tmpl w:val="EEDE5004"/>
    <w:lvl w:ilvl="0" w:tplc="E4B0D14E">
      <w:start w:val="1"/>
      <w:numFmt w:val="bullet"/>
      <w:lvlText w:val=""/>
      <w:lvlJc w:val="left"/>
      <w:pPr>
        <w:tabs>
          <w:tab w:val="num" w:pos="284"/>
        </w:tabs>
        <w:ind w:left="454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694477"/>
    <w:multiLevelType w:val="hybridMultilevel"/>
    <w:tmpl w:val="8DD0F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51C"/>
    <w:rsid w:val="00006E9B"/>
    <w:rsid w:val="000460BF"/>
    <w:rsid w:val="000731A5"/>
    <w:rsid w:val="000A30E6"/>
    <w:rsid w:val="000A489A"/>
    <w:rsid w:val="000B74FF"/>
    <w:rsid w:val="000C16B0"/>
    <w:rsid w:val="000C6D0D"/>
    <w:rsid w:val="000D2291"/>
    <w:rsid w:val="00156108"/>
    <w:rsid w:val="00173823"/>
    <w:rsid w:val="001855D5"/>
    <w:rsid w:val="00196B67"/>
    <w:rsid w:val="001A6C7C"/>
    <w:rsid w:val="001A7601"/>
    <w:rsid w:val="001A7E4E"/>
    <w:rsid w:val="001B6562"/>
    <w:rsid w:val="001C03A4"/>
    <w:rsid w:val="001C319B"/>
    <w:rsid w:val="00223CEF"/>
    <w:rsid w:val="002613B2"/>
    <w:rsid w:val="00267141"/>
    <w:rsid w:val="0026788C"/>
    <w:rsid w:val="0036354C"/>
    <w:rsid w:val="003772FB"/>
    <w:rsid w:val="0038703F"/>
    <w:rsid w:val="00391285"/>
    <w:rsid w:val="004056DB"/>
    <w:rsid w:val="00410781"/>
    <w:rsid w:val="00450214"/>
    <w:rsid w:val="004B16B4"/>
    <w:rsid w:val="004B2160"/>
    <w:rsid w:val="004C0197"/>
    <w:rsid w:val="004D700C"/>
    <w:rsid w:val="0054054D"/>
    <w:rsid w:val="00557DA8"/>
    <w:rsid w:val="00575F56"/>
    <w:rsid w:val="005A543F"/>
    <w:rsid w:val="005C2187"/>
    <w:rsid w:val="005E37FB"/>
    <w:rsid w:val="005F0FD4"/>
    <w:rsid w:val="0061680F"/>
    <w:rsid w:val="00621B5C"/>
    <w:rsid w:val="00665940"/>
    <w:rsid w:val="0069734C"/>
    <w:rsid w:val="006B02DB"/>
    <w:rsid w:val="006D3900"/>
    <w:rsid w:val="006F4E87"/>
    <w:rsid w:val="006F7BE7"/>
    <w:rsid w:val="00757BA9"/>
    <w:rsid w:val="0079251C"/>
    <w:rsid w:val="007B3841"/>
    <w:rsid w:val="007D3026"/>
    <w:rsid w:val="007D5112"/>
    <w:rsid w:val="008029DC"/>
    <w:rsid w:val="0080583A"/>
    <w:rsid w:val="00812A2C"/>
    <w:rsid w:val="008447A6"/>
    <w:rsid w:val="00850E38"/>
    <w:rsid w:val="008853B4"/>
    <w:rsid w:val="008A10A3"/>
    <w:rsid w:val="008F18E6"/>
    <w:rsid w:val="00982FC1"/>
    <w:rsid w:val="009A32DB"/>
    <w:rsid w:val="009D2E92"/>
    <w:rsid w:val="009F4AAD"/>
    <w:rsid w:val="00A043B1"/>
    <w:rsid w:val="00AC30D3"/>
    <w:rsid w:val="00AD25AB"/>
    <w:rsid w:val="00B22215"/>
    <w:rsid w:val="00B33C33"/>
    <w:rsid w:val="00BC0D70"/>
    <w:rsid w:val="00BF42FA"/>
    <w:rsid w:val="00BF59D7"/>
    <w:rsid w:val="00C26C59"/>
    <w:rsid w:val="00C6352E"/>
    <w:rsid w:val="00C64F8B"/>
    <w:rsid w:val="00C91D1C"/>
    <w:rsid w:val="00C95F5A"/>
    <w:rsid w:val="00CC72C6"/>
    <w:rsid w:val="00CF36E8"/>
    <w:rsid w:val="00D04299"/>
    <w:rsid w:val="00D1779A"/>
    <w:rsid w:val="00D2027A"/>
    <w:rsid w:val="00D20BA1"/>
    <w:rsid w:val="00D4410B"/>
    <w:rsid w:val="00D67EBB"/>
    <w:rsid w:val="00DF631D"/>
    <w:rsid w:val="00E010CB"/>
    <w:rsid w:val="00E257F5"/>
    <w:rsid w:val="00E72A29"/>
    <w:rsid w:val="00E74BA2"/>
    <w:rsid w:val="00EF76C4"/>
    <w:rsid w:val="00F12CF2"/>
    <w:rsid w:val="00F1446F"/>
    <w:rsid w:val="00F53B7A"/>
    <w:rsid w:val="00FE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F400B2F7-989A-45C4-816A-6288CF695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9251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A32DB"/>
    <w:rPr>
      <w:rFonts w:ascii="Tahoma" w:hAnsi="Tahoma" w:cs="Tahoma"/>
      <w:sz w:val="16"/>
      <w:szCs w:val="16"/>
    </w:rPr>
  </w:style>
  <w:style w:type="character" w:styleId="Hyperlink">
    <w:name w:val="Hyperlink"/>
    <w:rsid w:val="00CF36E8"/>
    <w:rPr>
      <w:color w:val="0000FF"/>
      <w:u w:val="single"/>
    </w:rPr>
  </w:style>
  <w:style w:type="paragraph" w:styleId="Header">
    <w:name w:val="header"/>
    <w:basedOn w:val="Normal"/>
    <w:link w:val="HeaderChar"/>
    <w:rsid w:val="00850E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50E38"/>
    <w:rPr>
      <w:sz w:val="24"/>
      <w:szCs w:val="24"/>
    </w:rPr>
  </w:style>
  <w:style w:type="paragraph" w:styleId="Footer">
    <w:name w:val="footer"/>
    <w:basedOn w:val="Normal"/>
    <w:link w:val="FooterChar"/>
    <w:rsid w:val="00850E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850E38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74BA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rsid w:val="00AC30D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emf"/><Relationship Id="rId3" Type="http://schemas.openxmlformats.org/officeDocument/2006/relationships/image" Target="media/image4.emf"/><Relationship Id="rId7" Type="http://schemas.openxmlformats.org/officeDocument/2006/relationships/image" Target="media/image8.emf"/><Relationship Id="rId2" Type="http://schemas.openxmlformats.org/officeDocument/2006/relationships/image" Target="media/image3.emf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10" Type="http://schemas.openxmlformats.org/officeDocument/2006/relationships/image" Target="media/image11.jpeg"/><Relationship Id="rId4" Type="http://schemas.openxmlformats.org/officeDocument/2006/relationships/image" Target="media/image5.jpeg"/><Relationship Id="rId9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thruppschool.co.uk" TargetMode="External"/><Relationship Id="rId2" Type="http://schemas.openxmlformats.org/officeDocument/2006/relationships/hyperlink" Target="mailto:admin@thrupp.gloucs.sch.uk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alford\AppData\Roaming\Microsoft\Templates\Co%20Head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62F78-F2C2-46C4-8076-04EFCCBA7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 Head Letterhead</Template>
  <TotalTime>1</TotalTime>
  <Pages>1</Pages>
  <Words>104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1192</CharactersWithSpaces>
  <SharedDoc>false</SharedDoc>
  <HLinks>
    <vt:vector size="12" baseType="variant">
      <vt:variant>
        <vt:i4>5767262</vt:i4>
      </vt:variant>
      <vt:variant>
        <vt:i4>3</vt:i4>
      </vt:variant>
      <vt:variant>
        <vt:i4>0</vt:i4>
      </vt:variant>
      <vt:variant>
        <vt:i4>5</vt:i4>
      </vt:variant>
      <vt:variant>
        <vt:lpwstr>http://www.thrupp.gloucs.sch.uk/</vt:lpwstr>
      </vt:variant>
      <vt:variant>
        <vt:lpwstr/>
      </vt:variant>
      <vt:variant>
        <vt:i4>5308428</vt:i4>
      </vt:variant>
      <vt:variant>
        <vt:i4>-1</vt:i4>
      </vt:variant>
      <vt:variant>
        <vt:i4>1028</vt:i4>
      </vt:variant>
      <vt:variant>
        <vt:i4>1</vt:i4>
      </vt:variant>
      <vt:variant>
        <vt:lpwstr>http://www.eco-schools.org.uk/members/Eco-Schools_Bronze_award_highres_rgb.jpg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</dc:creator>
  <cp:lastModifiedBy>Karen Hughes</cp:lastModifiedBy>
  <cp:revision>3</cp:revision>
  <cp:lastPrinted>2018-01-19T10:25:00Z</cp:lastPrinted>
  <dcterms:created xsi:type="dcterms:W3CDTF">2022-06-29T07:47:00Z</dcterms:created>
  <dcterms:modified xsi:type="dcterms:W3CDTF">2023-02-15T15:31:00Z</dcterms:modified>
</cp:coreProperties>
</file>